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64E5" w:rsidRPr="003564E5" w:rsidRDefault="003564E5" w:rsidP="003564E5">
      <w:pPr>
        <w:rPr>
          <w:lang w:val="nl-NL"/>
        </w:rPr>
      </w:pPr>
      <w:r>
        <w:rPr>
          <w:lang w:val="nl-NL"/>
        </w:rPr>
        <w:t>Beste mantelzorger</w:t>
      </w:r>
      <w:r w:rsidR="007F16A2">
        <w:rPr>
          <w:lang w:val="nl-NL"/>
        </w:rPr>
        <w:t>,</w:t>
      </w:r>
    </w:p>
    <w:p w:rsidR="003564E5" w:rsidRPr="00FB3DA4" w:rsidRDefault="003564E5" w:rsidP="003564E5">
      <w:pPr>
        <w:rPr>
          <w:lang w:val="nl-NL"/>
        </w:rPr>
      </w:pPr>
      <w:r w:rsidRPr="007F16A2">
        <w:rPr>
          <w:lang w:val="nl-NL"/>
        </w:rPr>
        <w:t>Wat betekenen de maatrege</w:t>
      </w:r>
      <w:r w:rsidR="00394306">
        <w:rPr>
          <w:lang w:val="nl-NL"/>
        </w:rPr>
        <w:t>len tegen verspreiding van het c</w:t>
      </w:r>
      <w:r w:rsidRPr="007F16A2">
        <w:rPr>
          <w:lang w:val="nl-NL"/>
        </w:rPr>
        <w:t>oronavirus voor jou</w:t>
      </w:r>
      <w:r w:rsidR="007F16A2">
        <w:rPr>
          <w:lang w:val="nl-NL"/>
        </w:rPr>
        <w:t xml:space="preserve"> </w:t>
      </w:r>
      <w:r w:rsidRPr="007F16A2">
        <w:rPr>
          <w:lang w:val="nl-NL"/>
        </w:rPr>
        <w:t>als mantelzorger?</w:t>
      </w:r>
      <w:r w:rsidR="00FB3DA4">
        <w:rPr>
          <w:lang w:val="nl-NL"/>
        </w:rPr>
        <w:t xml:space="preserve"> </w:t>
      </w:r>
      <w:r w:rsidR="00FB3DA4" w:rsidRPr="001E40C3">
        <w:rPr>
          <w:lang w:val="nl-NL"/>
        </w:rPr>
        <w:t>Deze uitzonderlijke situatie vraagt erom dat we elkaar zoveel mogelijk helpen.</w:t>
      </w:r>
      <w:r w:rsidR="00FB3DA4">
        <w:rPr>
          <w:lang w:val="nl-NL"/>
        </w:rPr>
        <w:t xml:space="preserve"> Wij vanuit Indebuurt033 geven </w:t>
      </w:r>
      <w:r w:rsidR="007F16A2">
        <w:rPr>
          <w:lang w:val="nl-NL"/>
        </w:rPr>
        <w:t xml:space="preserve">je </w:t>
      </w:r>
      <w:r w:rsidR="00FB3DA4">
        <w:rPr>
          <w:lang w:val="nl-NL"/>
        </w:rPr>
        <w:t xml:space="preserve">graag </w:t>
      </w:r>
      <w:r w:rsidR="00FB3DA4" w:rsidRPr="001E40C3">
        <w:rPr>
          <w:lang w:val="nl-NL"/>
        </w:rPr>
        <w:t>advies</w:t>
      </w:r>
      <w:r w:rsidR="00FB3DA4">
        <w:rPr>
          <w:lang w:val="nl-NL"/>
        </w:rPr>
        <w:t xml:space="preserve"> en tips waar </w:t>
      </w:r>
      <w:r w:rsidR="007F16A2">
        <w:rPr>
          <w:lang w:val="nl-NL"/>
        </w:rPr>
        <w:t>je</w:t>
      </w:r>
      <w:r w:rsidR="00FB3DA4">
        <w:rPr>
          <w:lang w:val="nl-NL"/>
        </w:rPr>
        <w:t xml:space="preserve"> terecht kunt voor informatie. </w:t>
      </w:r>
    </w:p>
    <w:p w:rsidR="003564E5" w:rsidRPr="003564E5" w:rsidRDefault="003564E5" w:rsidP="003564E5">
      <w:pPr>
        <w:spacing w:after="0"/>
        <w:rPr>
          <w:lang w:val="nl-NL"/>
        </w:rPr>
      </w:pPr>
      <w:r>
        <w:rPr>
          <w:lang w:val="nl-NL"/>
        </w:rPr>
        <w:t>‘</w:t>
      </w:r>
      <w:r w:rsidRPr="003564E5">
        <w:rPr>
          <w:lang w:val="nl-NL"/>
        </w:rPr>
        <w:t>Beperk je bezoek aan oudere en kwetsbare mensen.’</w:t>
      </w:r>
      <w:r w:rsidR="00D9204C">
        <w:rPr>
          <w:lang w:val="nl-NL"/>
        </w:rPr>
        <w:t xml:space="preserve"> </w:t>
      </w:r>
      <w:r w:rsidR="001E40C3">
        <w:rPr>
          <w:lang w:val="nl-NL"/>
        </w:rPr>
        <w:t>Dat is éé</w:t>
      </w:r>
      <w:r w:rsidRPr="003564E5">
        <w:rPr>
          <w:lang w:val="nl-NL"/>
        </w:rPr>
        <w:t xml:space="preserve">n van de maatregelen van het kabinet in de strijd tegen het coronavirus. Een begrijpelijk advies, want we willen mensen beschermen.  Maar hoe </w:t>
      </w:r>
      <w:r w:rsidR="00D9204C">
        <w:rPr>
          <w:lang w:val="nl-NL"/>
        </w:rPr>
        <w:t xml:space="preserve">doe </w:t>
      </w:r>
      <w:r w:rsidR="00C33A6A">
        <w:rPr>
          <w:lang w:val="nl-NL"/>
        </w:rPr>
        <w:t>je dat als je mantelzorger bent en je thuis zorgt voor je gehandicapte kind of je ouder</w:t>
      </w:r>
      <w:r w:rsidR="00C33A6A" w:rsidRPr="00C33A6A">
        <w:rPr>
          <w:lang w:val="nl-NL"/>
        </w:rPr>
        <w:t xml:space="preserve"> die kwetsbaar </w:t>
      </w:r>
      <w:r w:rsidR="00FB3DA4">
        <w:rPr>
          <w:lang w:val="nl-NL"/>
        </w:rPr>
        <w:t>is</w:t>
      </w:r>
      <w:r w:rsidRPr="003564E5">
        <w:rPr>
          <w:lang w:val="nl-NL"/>
        </w:rPr>
        <w:t>?</w:t>
      </w:r>
    </w:p>
    <w:p w:rsidR="003564E5" w:rsidRDefault="003564E5" w:rsidP="003564E5">
      <w:pPr>
        <w:spacing w:after="0"/>
        <w:rPr>
          <w:lang w:val="nl-NL"/>
        </w:rPr>
      </w:pPr>
    </w:p>
    <w:p w:rsidR="003564E5" w:rsidRPr="00992860" w:rsidRDefault="003564E5" w:rsidP="003564E5">
      <w:pPr>
        <w:rPr>
          <w:b/>
          <w:color w:val="00863D"/>
          <w:sz w:val="28"/>
          <w:szCs w:val="28"/>
          <w:lang w:val="nl-NL"/>
        </w:rPr>
      </w:pPr>
      <w:r w:rsidRPr="00992860">
        <w:rPr>
          <w:b/>
          <w:color w:val="00863D"/>
          <w:sz w:val="28"/>
          <w:szCs w:val="28"/>
          <w:lang w:val="nl-NL"/>
        </w:rPr>
        <w:t>Advies aan mantelzorgers:</w:t>
      </w:r>
    </w:p>
    <w:p w:rsidR="003564E5" w:rsidRPr="003564E5" w:rsidRDefault="00E454F0" w:rsidP="003564E5">
      <w:pPr>
        <w:numPr>
          <w:ilvl w:val="0"/>
          <w:numId w:val="2"/>
        </w:numPr>
        <w:rPr>
          <w:lang w:val="nl-NL"/>
        </w:rPr>
      </w:pPr>
      <w:hyperlink r:id="rId7" w:anchor="Vragen%20over%20voorkomen%20besmetting" w:history="1">
        <w:r w:rsidR="003564E5" w:rsidRPr="003564E5">
          <w:rPr>
            <w:rStyle w:val="Hyperlink"/>
            <w:lang w:val="nl-NL"/>
          </w:rPr>
          <w:t>Volg de richtlijnen van het RIVM.</w:t>
        </w:r>
      </w:hyperlink>
      <w:r w:rsidR="00992860" w:rsidRPr="00992860">
        <w:rPr>
          <w:lang w:val="nl-NL"/>
        </w:rPr>
        <w:t xml:space="preserve"> Het RIVM heeft de meest actuele informatie op hun website staan. Daar vind</w:t>
      </w:r>
      <w:r w:rsidR="007F16A2">
        <w:rPr>
          <w:lang w:val="nl-NL"/>
        </w:rPr>
        <w:t xml:space="preserve"> </w:t>
      </w:r>
      <w:r w:rsidR="00992860" w:rsidRPr="00992860">
        <w:rPr>
          <w:lang w:val="nl-NL"/>
        </w:rPr>
        <w:t xml:space="preserve">je ook informatiefilmpjes over het </w:t>
      </w:r>
      <w:r w:rsidR="00633F96">
        <w:rPr>
          <w:lang w:val="nl-NL"/>
        </w:rPr>
        <w:t>c</w:t>
      </w:r>
      <w:r w:rsidR="00992860" w:rsidRPr="00992860">
        <w:rPr>
          <w:lang w:val="nl-NL"/>
        </w:rPr>
        <w:t>oronavirus.</w:t>
      </w:r>
    </w:p>
    <w:p w:rsidR="009113DF" w:rsidRPr="00A60473" w:rsidRDefault="003564E5" w:rsidP="009113DF">
      <w:pPr>
        <w:pStyle w:val="Lijstalinea"/>
        <w:numPr>
          <w:ilvl w:val="0"/>
          <w:numId w:val="2"/>
        </w:numPr>
        <w:rPr>
          <w:i/>
          <w:lang w:val="nl-NL"/>
        </w:rPr>
      </w:pPr>
      <w:r w:rsidRPr="00A60473">
        <w:rPr>
          <w:i/>
          <w:lang w:val="nl-NL"/>
        </w:rPr>
        <w:t>Beperk je sociale contacten.</w:t>
      </w:r>
      <w:r w:rsidR="009113DF" w:rsidRPr="00A60473">
        <w:rPr>
          <w:i/>
          <w:lang w:val="nl-NL"/>
        </w:rPr>
        <w:t xml:space="preserve"> </w:t>
      </w:r>
    </w:p>
    <w:p w:rsidR="003564E5" w:rsidRDefault="009113DF" w:rsidP="009113DF">
      <w:pPr>
        <w:pStyle w:val="Lijstalinea"/>
        <w:rPr>
          <w:lang w:val="nl-NL"/>
        </w:rPr>
      </w:pPr>
      <w:r>
        <w:rPr>
          <w:lang w:val="nl-NL"/>
        </w:rPr>
        <w:t>Heb je hulp nodig</w:t>
      </w:r>
      <w:r w:rsidR="0045639B">
        <w:rPr>
          <w:lang w:val="nl-NL"/>
        </w:rPr>
        <w:t xml:space="preserve"> bij bv. boodschappen of activiteiten voor de kinderen in huis</w:t>
      </w:r>
      <w:r>
        <w:rPr>
          <w:lang w:val="nl-NL"/>
        </w:rPr>
        <w:t xml:space="preserve">? </w:t>
      </w:r>
      <w:r w:rsidRPr="009113DF">
        <w:rPr>
          <w:lang w:val="nl-NL"/>
        </w:rPr>
        <w:t xml:space="preserve">We hebben alle hulp die beschikbaar is in Amersfoort op een rijtje gezet. Schroom niet en maak er gebruik van, kijk op </w:t>
      </w:r>
      <w:hyperlink r:id="rId8" w:history="1">
        <w:r w:rsidR="007F16A2" w:rsidRPr="0040434E">
          <w:rPr>
            <w:rStyle w:val="Hyperlink"/>
            <w:lang w:val="nl-NL"/>
          </w:rPr>
          <w:t>www.indebuurt033.nl</w:t>
        </w:r>
      </w:hyperlink>
      <w:r w:rsidR="007F16A2">
        <w:rPr>
          <w:lang w:val="nl-NL"/>
        </w:rPr>
        <w:t xml:space="preserve"> </w:t>
      </w:r>
    </w:p>
    <w:p w:rsidR="001E40C3" w:rsidRDefault="001E40C3" w:rsidP="001E40C3">
      <w:pPr>
        <w:numPr>
          <w:ilvl w:val="0"/>
          <w:numId w:val="2"/>
        </w:numPr>
        <w:rPr>
          <w:lang w:val="nl-NL"/>
        </w:rPr>
      </w:pPr>
      <w:r w:rsidRPr="00A60473">
        <w:rPr>
          <w:i/>
          <w:lang w:val="nl-NL"/>
        </w:rPr>
        <w:t>Als je als mantelzorger zelf verkouden of grieperig wordt</w:t>
      </w:r>
      <w:r w:rsidRPr="001E40C3">
        <w:rPr>
          <w:lang w:val="nl-NL"/>
        </w:rPr>
        <w:t>, volg dan het advies van de Rijksoverheid: blijf thuis en mijd sociaal contact. Stap over eventuele vraagverlege</w:t>
      </w:r>
      <w:r>
        <w:rPr>
          <w:lang w:val="nl-NL"/>
        </w:rPr>
        <w:t xml:space="preserve">nheid heen en zet je netwerk in </w:t>
      </w:r>
      <w:r w:rsidR="004068D1">
        <w:rPr>
          <w:lang w:val="nl-NL"/>
        </w:rPr>
        <w:t>en/</w:t>
      </w:r>
      <w:r>
        <w:rPr>
          <w:lang w:val="nl-NL"/>
        </w:rPr>
        <w:t xml:space="preserve">of maak gebruik van hulp </w:t>
      </w:r>
      <w:r w:rsidR="004068D1">
        <w:rPr>
          <w:lang w:val="nl-NL"/>
        </w:rPr>
        <w:t>zoals boodschappen doen, maaltijden bezorgen</w:t>
      </w:r>
      <w:r w:rsidR="00C33A6A">
        <w:rPr>
          <w:lang w:val="nl-NL"/>
        </w:rPr>
        <w:t xml:space="preserve">. We </w:t>
      </w:r>
      <w:r w:rsidR="009113DF">
        <w:rPr>
          <w:lang w:val="nl-NL"/>
        </w:rPr>
        <w:t xml:space="preserve">hebben </w:t>
      </w:r>
      <w:r w:rsidR="00C33A6A">
        <w:rPr>
          <w:lang w:val="nl-NL"/>
        </w:rPr>
        <w:t xml:space="preserve">alle hulp die beschikbaar is in Amersfoort op een rijtje gezet. Schroom niet en maak er gebruik van, kijk op </w:t>
      </w:r>
      <w:hyperlink r:id="rId9" w:history="1">
        <w:r w:rsidR="007F16A2" w:rsidRPr="0040434E">
          <w:rPr>
            <w:rStyle w:val="Hyperlink"/>
            <w:lang w:val="nl-NL"/>
          </w:rPr>
          <w:t>www.indebuurt033.nl</w:t>
        </w:r>
      </w:hyperlink>
      <w:r w:rsidR="007F16A2">
        <w:rPr>
          <w:lang w:val="nl-NL"/>
        </w:rPr>
        <w:t xml:space="preserve"> </w:t>
      </w:r>
    </w:p>
    <w:p w:rsidR="001E40C3" w:rsidRPr="001E40C3" w:rsidRDefault="001E40C3" w:rsidP="003B0112">
      <w:pPr>
        <w:pStyle w:val="Lijstalinea"/>
        <w:numPr>
          <w:ilvl w:val="0"/>
          <w:numId w:val="2"/>
        </w:numPr>
        <w:rPr>
          <w:lang w:val="nl-NL"/>
        </w:rPr>
      </w:pPr>
      <w:r w:rsidRPr="00A60473">
        <w:rPr>
          <w:i/>
          <w:lang w:val="nl-NL"/>
        </w:rPr>
        <w:t>Mocht je netwerk niet (meer) toereikend zijn.</w:t>
      </w:r>
      <w:r w:rsidRPr="001E40C3">
        <w:rPr>
          <w:lang w:val="nl-NL"/>
        </w:rPr>
        <w:t xml:space="preserve"> Dan is het belangrijk dat de om</w:t>
      </w:r>
      <w:r w:rsidR="00DE76A0">
        <w:rPr>
          <w:lang w:val="nl-NL"/>
        </w:rPr>
        <w:t xml:space="preserve">geving én/of professionele zorg, </w:t>
      </w:r>
      <w:r w:rsidR="004068D1">
        <w:rPr>
          <w:lang w:val="nl-NL"/>
        </w:rPr>
        <w:t>de zorg</w:t>
      </w:r>
      <w:r w:rsidRPr="001E40C3">
        <w:rPr>
          <w:lang w:val="nl-NL"/>
        </w:rPr>
        <w:t xml:space="preserve"> overneemt. </w:t>
      </w:r>
      <w:r w:rsidR="00DE76A0">
        <w:rPr>
          <w:lang w:val="nl-NL"/>
        </w:rPr>
        <w:t>Overleg met je huisarts en/of het</w:t>
      </w:r>
      <w:r w:rsidRPr="001E40C3">
        <w:rPr>
          <w:lang w:val="nl-NL"/>
        </w:rPr>
        <w:t xml:space="preserve"> wijkteam</w:t>
      </w:r>
      <w:r w:rsidR="003B0112">
        <w:rPr>
          <w:lang w:val="nl-NL"/>
        </w:rPr>
        <w:t xml:space="preserve"> </w:t>
      </w:r>
      <w:r w:rsidR="00DE76A0">
        <w:rPr>
          <w:lang w:val="nl-NL"/>
        </w:rPr>
        <w:t xml:space="preserve">wat mogelijk is. </w:t>
      </w:r>
      <w:hyperlink r:id="rId10" w:history="1">
        <w:r w:rsidR="003B0112" w:rsidRPr="00ED4967">
          <w:rPr>
            <w:rStyle w:val="Hyperlink"/>
            <w:lang w:val="nl-NL"/>
          </w:rPr>
          <w:t>https://www.wijkteam-amersfoort.com/mijn-wijkteam/</w:t>
        </w:r>
      </w:hyperlink>
      <w:r w:rsidR="003B0112">
        <w:rPr>
          <w:lang w:val="nl-NL"/>
        </w:rPr>
        <w:t xml:space="preserve"> </w:t>
      </w:r>
    </w:p>
    <w:p w:rsidR="0045639B" w:rsidRDefault="00F01A69" w:rsidP="005B0A1A">
      <w:pPr>
        <w:numPr>
          <w:ilvl w:val="0"/>
          <w:numId w:val="2"/>
        </w:numPr>
        <w:rPr>
          <w:lang w:val="nl-NL"/>
        </w:rPr>
      </w:pPr>
      <w:r w:rsidRPr="00A60473">
        <w:rPr>
          <w:i/>
          <w:lang w:val="nl-NL"/>
        </w:rPr>
        <w:t>Als je vragen hebt of wil overleggen</w:t>
      </w:r>
      <w:r w:rsidRPr="00A60473">
        <w:rPr>
          <w:lang w:val="nl-NL"/>
        </w:rPr>
        <w:t xml:space="preserve"> wat dit voor jou betekent, neem dan gerust contact op (telefonisch of via mail ) met de </w:t>
      </w:r>
      <w:r w:rsidR="00633F96">
        <w:rPr>
          <w:lang w:val="nl-NL"/>
        </w:rPr>
        <w:t>I</w:t>
      </w:r>
      <w:r w:rsidRPr="00A60473">
        <w:rPr>
          <w:lang w:val="nl-NL"/>
        </w:rPr>
        <w:t xml:space="preserve">nformatiewinkel </w:t>
      </w:r>
      <w:hyperlink r:id="rId11" w:history="1">
        <w:r w:rsidR="004A4D79">
          <w:rPr>
            <w:rStyle w:val="Hyperlink"/>
            <w:lang w:val="nl-NL"/>
          </w:rPr>
          <w:t>Indebuurt033-aangepaste dienstverlening coronavirus</w:t>
        </w:r>
      </w:hyperlink>
      <w:r w:rsidRPr="00A60473">
        <w:rPr>
          <w:lang w:val="nl-NL"/>
        </w:rPr>
        <w:t xml:space="preserve">  of de mantelzorgcoördinatoren Heleen Vonk</w:t>
      </w:r>
      <w:r w:rsidR="00A60473" w:rsidRPr="00A60473">
        <w:rPr>
          <w:lang w:val="nl-NL"/>
        </w:rPr>
        <w:t xml:space="preserve"> tel: 06-4255 5709 </w:t>
      </w:r>
      <w:r w:rsidRPr="00A60473">
        <w:rPr>
          <w:lang w:val="nl-NL"/>
        </w:rPr>
        <w:t xml:space="preserve"> en Sytske Stoop </w:t>
      </w:r>
      <w:r w:rsidR="00A60473" w:rsidRPr="00A60473">
        <w:rPr>
          <w:lang w:val="nl-NL"/>
        </w:rPr>
        <w:t>tel:</w:t>
      </w:r>
      <w:r w:rsidR="00A60473" w:rsidRPr="00A60473">
        <w:rPr>
          <w:rFonts w:ascii="Verdana" w:hAnsi="Verdana" w:cs="Arial"/>
          <w:lang w:val="nl-NL"/>
        </w:rPr>
        <w:t xml:space="preserve"> </w:t>
      </w:r>
      <w:r w:rsidR="00A60473" w:rsidRPr="00A60473">
        <w:rPr>
          <w:lang w:val="nl-NL"/>
        </w:rPr>
        <w:t xml:space="preserve">06-5358 8846  Email:  </w:t>
      </w:r>
      <w:hyperlink r:id="rId12" w:history="1">
        <w:r w:rsidR="00A60473" w:rsidRPr="00A60473">
          <w:rPr>
            <w:rStyle w:val="Hyperlink"/>
            <w:lang w:val="nl-NL"/>
          </w:rPr>
          <w:t>mantelzorgers@indebuurt033.nl</w:t>
        </w:r>
      </w:hyperlink>
      <w:r w:rsidR="00A60473" w:rsidRPr="00A60473">
        <w:rPr>
          <w:lang w:val="nl-NL"/>
        </w:rPr>
        <w:t xml:space="preserve"> </w:t>
      </w:r>
    </w:p>
    <w:p w:rsidR="00A60473" w:rsidRDefault="00A60473" w:rsidP="00A60473">
      <w:pPr>
        <w:ind w:left="360"/>
        <w:rPr>
          <w:lang w:val="nl-NL"/>
        </w:rPr>
      </w:pPr>
    </w:p>
    <w:p w:rsidR="003564E5" w:rsidRPr="00992860" w:rsidRDefault="00C5596A" w:rsidP="003564E5">
      <w:pPr>
        <w:rPr>
          <w:b/>
          <w:color w:val="00863D"/>
          <w:sz w:val="28"/>
          <w:szCs w:val="28"/>
          <w:lang w:val="nl-NL"/>
        </w:rPr>
      </w:pPr>
      <w:r w:rsidRPr="00992860">
        <w:rPr>
          <w:b/>
          <w:color w:val="00863D"/>
          <w:sz w:val="28"/>
          <w:szCs w:val="28"/>
          <w:lang w:val="nl-NL"/>
        </w:rPr>
        <w:t>Wat betekent het voor de activiteiten vanuit Indebuurt033:</w:t>
      </w:r>
    </w:p>
    <w:p w:rsidR="003564E5" w:rsidRPr="00A60473" w:rsidRDefault="003564E5" w:rsidP="007F790B">
      <w:pPr>
        <w:numPr>
          <w:ilvl w:val="0"/>
          <w:numId w:val="1"/>
        </w:numPr>
        <w:rPr>
          <w:b/>
          <w:lang w:val="nl-NL"/>
        </w:rPr>
      </w:pPr>
      <w:r w:rsidRPr="00A60473">
        <w:rPr>
          <w:b/>
          <w:lang w:val="nl-NL"/>
        </w:rPr>
        <w:t xml:space="preserve">Fysiek contact moet zoveel mogelijk beperkt worden. </w:t>
      </w:r>
      <w:r w:rsidR="007F790B" w:rsidRPr="00A60473">
        <w:rPr>
          <w:b/>
          <w:lang w:val="nl-NL"/>
        </w:rPr>
        <w:t>Dit heeft als gevolg dat we:</w:t>
      </w:r>
    </w:p>
    <w:p w:rsidR="00C5596A" w:rsidRPr="00C5596A" w:rsidRDefault="007F790B" w:rsidP="00C5596A">
      <w:pPr>
        <w:pStyle w:val="Lijstalinea"/>
        <w:numPr>
          <w:ilvl w:val="1"/>
          <w:numId w:val="1"/>
        </w:numPr>
        <w:rPr>
          <w:lang w:val="nl-NL"/>
        </w:rPr>
      </w:pPr>
      <w:r w:rsidRPr="00A60473">
        <w:rPr>
          <w:i/>
          <w:lang w:val="nl-NL"/>
        </w:rPr>
        <w:t>N</w:t>
      </w:r>
      <w:r w:rsidR="00C5596A" w:rsidRPr="00A60473">
        <w:rPr>
          <w:i/>
          <w:lang w:val="nl-NL"/>
        </w:rPr>
        <w:t>iet meer op huisbezoek gaan of op kantoor afspreken.</w:t>
      </w:r>
      <w:r w:rsidR="00C5596A" w:rsidRPr="00C5596A">
        <w:rPr>
          <w:lang w:val="nl-NL"/>
        </w:rPr>
        <w:t xml:space="preserve"> </w:t>
      </w:r>
      <w:r>
        <w:rPr>
          <w:lang w:val="nl-NL"/>
        </w:rPr>
        <w:t xml:space="preserve">We houden wel graag contact met u </w:t>
      </w:r>
      <w:r w:rsidRPr="007F790B">
        <w:rPr>
          <w:lang w:val="nl-NL"/>
        </w:rPr>
        <w:t>via de mail of telefonisch</w:t>
      </w:r>
      <w:r>
        <w:rPr>
          <w:lang w:val="nl-NL"/>
        </w:rPr>
        <w:t>. Heeft u vragen of wilt u overleggen neem gerust contact met ons op.</w:t>
      </w:r>
    </w:p>
    <w:p w:rsidR="00DE76A0" w:rsidRDefault="007F790B" w:rsidP="00DE76A0">
      <w:pPr>
        <w:pStyle w:val="Lijstalinea"/>
        <w:numPr>
          <w:ilvl w:val="1"/>
          <w:numId w:val="1"/>
        </w:numPr>
        <w:rPr>
          <w:i/>
          <w:lang w:val="nl-NL"/>
        </w:rPr>
      </w:pPr>
      <w:r w:rsidRPr="00A60473">
        <w:rPr>
          <w:i/>
          <w:lang w:val="nl-NL"/>
        </w:rPr>
        <w:t>Alle bijeenkomsten d</w:t>
      </w:r>
      <w:r w:rsidR="00DE76A0">
        <w:rPr>
          <w:i/>
          <w:lang w:val="nl-NL"/>
        </w:rPr>
        <w:t>ie Indebuurt033 tot en met 1 juni</w:t>
      </w:r>
      <w:r w:rsidR="00E767C4" w:rsidRPr="00A60473">
        <w:rPr>
          <w:i/>
          <w:lang w:val="nl-NL"/>
        </w:rPr>
        <w:t xml:space="preserve"> had gepland, zijn</w:t>
      </w:r>
      <w:r w:rsidR="00DE76A0">
        <w:rPr>
          <w:i/>
          <w:lang w:val="nl-NL"/>
        </w:rPr>
        <w:t xml:space="preserve"> afgelast</w:t>
      </w:r>
    </w:p>
    <w:p w:rsidR="00DE76A0" w:rsidRPr="00633F96" w:rsidRDefault="007F790B" w:rsidP="00DE76A0">
      <w:pPr>
        <w:pStyle w:val="Lijstalinea"/>
        <w:numPr>
          <w:ilvl w:val="1"/>
          <w:numId w:val="1"/>
        </w:numPr>
        <w:rPr>
          <w:lang w:val="nl-NL"/>
        </w:rPr>
      </w:pPr>
      <w:r w:rsidRPr="00DE76A0">
        <w:rPr>
          <w:i/>
          <w:lang w:val="nl-NL"/>
        </w:rPr>
        <w:t>V</w:t>
      </w:r>
      <w:r w:rsidR="00DE76A0" w:rsidRPr="00DE76A0">
        <w:rPr>
          <w:i/>
          <w:lang w:val="nl-NL"/>
        </w:rPr>
        <w:t xml:space="preserve">rijwilligers </w:t>
      </w:r>
      <w:r w:rsidR="00DE76A0" w:rsidRPr="00DE76A0">
        <w:rPr>
          <w:lang w:val="nl-NL"/>
        </w:rPr>
        <w:t xml:space="preserve">die op huisbezoek gaan, tijdelijk niet ingezet kunnen worden </w:t>
      </w:r>
    </w:p>
    <w:p w:rsidR="00633F96" w:rsidRPr="00633F96" w:rsidRDefault="00633F96" w:rsidP="00A208AB">
      <w:pPr>
        <w:pStyle w:val="Lijstalinea"/>
        <w:spacing w:after="0"/>
        <w:ind w:left="0"/>
        <w:rPr>
          <w:lang w:val="nl-NL"/>
        </w:rPr>
      </w:pPr>
      <w:r w:rsidRPr="00633F96">
        <w:rPr>
          <w:lang w:val="nl-NL"/>
        </w:rPr>
        <w:br/>
      </w:r>
      <w:r w:rsidRPr="00633F96">
        <w:rPr>
          <w:lang w:val="nl-NL"/>
        </w:rPr>
        <w:br/>
      </w:r>
    </w:p>
    <w:p w:rsidR="00FB3DA4" w:rsidRPr="00633F96" w:rsidRDefault="00FB3DA4" w:rsidP="00A208AB">
      <w:pPr>
        <w:rPr>
          <w:lang w:val="nl-NL"/>
        </w:rPr>
      </w:pPr>
    </w:p>
    <w:p w:rsidR="009113DF" w:rsidRPr="00A60473" w:rsidRDefault="009113DF" w:rsidP="0045639B">
      <w:pPr>
        <w:pStyle w:val="Lijstalinea"/>
        <w:numPr>
          <w:ilvl w:val="0"/>
          <w:numId w:val="1"/>
        </w:numPr>
        <w:rPr>
          <w:b/>
          <w:lang w:val="nl-NL"/>
        </w:rPr>
      </w:pPr>
      <w:r w:rsidRPr="00A60473">
        <w:rPr>
          <w:b/>
          <w:lang w:val="nl-NL"/>
        </w:rPr>
        <w:lastRenderedPageBreak/>
        <w:t>Dienstverlening Informatiewinkels</w:t>
      </w:r>
      <w:r w:rsidR="00E767C4" w:rsidRPr="00A60473">
        <w:rPr>
          <w:b/>
          <w:lang w:val="nl-NL"/>
        </w:rPr>
        <w:t xml:space="preserve"> is aangepast</w:t>
      </w:r>
    </w:p>
    <w:p w:rsidR="00DE76A0" w:rsidRDefault="009113DF" w:rsidP="009113DF">
      <w:pPr>
        <w:rPr>
          <w:lang w:val="nl-NL"/>
        </w:rPr>
      </w:pPr>
      <w:r w:rsidRPr="009113DF">
        <w:rPr>
          <w:lang w:val="nl-NL"/>
        </w:rPr>
        <w:t>De Informatiewinkels</w:t>
      </w:r>
      <w:r>
        <w:rPr>
          <w:lang w:val="nl-NL"/>
        </w:rPr>
        <w:t xml:space="preserve"> en </w:t>
      </w:r>
      <w:r w:rsidR="00F01A69">
        <w:rPr>
          <w:lang w:val="nl-NL"/>
        </w:rPr>
        <w:t xml:space="preserve">Informatiepunten </w:t>
      </w:r>
      <w:r w:rsidRPr="009113DF">
        <w:rPr>
          <w:lang w:val="nl-NL"/>
        </w:rPr>
        <w:t>hebben de komende weken (in ieder geval t/m 6 april) geen inloop</w:t>
      </w:r>
      <w:r w:rsidR="00F01A69">
        <w:rPr>
          <w:lang w:val="nl-NL"/>
        </w:rPr>
        <w:t xml:space="preserve">. De Informatiewinkels zijn maandag t/m donderdag wel van 9.00 – 13.00 uur </w:t>
      </w:r>
      <w:r w:rsidRPr="009113DF">
        <w:rPr>
          <w:lang w:val="nl-NL"/>
        </w:rPr>
        <w:t xml:space="preserve"> telefonisch als per mail</w:t>
      </w:r>
      <w:r w:rsidR="00F01A69">
        <w:rPr>
          <w:lang w:val="nl-NL"/>
        </w:rPr>
        <w:t xml:space="preserve"> </w:t>
      </w:r>
      <w:r w:rsidR="00F01A69" w:rsidRPr="00F01A69">
        <w:rPr>
          <w:lang w:val="nl-NL"/>
        </w:rPr>
        <w:t>bereikbaar</w:t>
      </w:r>
      <w:r w:rsidRPr="009113DF">
        <w:rPr>
          <w:lang w:val="nl-NL"/>
        </w:rPr>
        <w:t>.</w:t>
      </w:r>
      <w:r w:rsidR="00633F96">
        <w:rPr>
          <w:lang w:val="nl-NL"/>
        </w:rPr>
        <w:br/>
      </w:r>
    </w:p>
    <w:p w:rsidR="009113DF" w:rsidRPr="009113DF" w:rsidRDefault="00DE76A0" w:rsidP="009113DF">
      <w:pPr>
        <w:rPr>
          <w:lang w:val="nl-NL"/>
        </w:rPr>
      </w:pPr>
      <w:r w:rsidRPr="00DE76A0" w:rsidDel="00FB3DA4">
        <w:rPr>
          <w:lang w:val="nl-NL"/>
        </w:rPr>
        <w:t>He</w:t>
      </w:r>
      <w:r w:rsidRPr="00DE76A0">
        <w:rPr>
          <w:lang w:val="nl-NL"/>
        </w:rPr>
        <w:t>b je</w:t>
      </w:r>
      <w:r w:rsidRPr="00DE76A0" w:rsidDel="00FB3DA4">
        <w:rPr>
          <w:lang w:val="nl-NL"/>
        </w:rPr>
        <w:t>zelf geen internet of he</w:t>
      </w:r>
      <w:r w:rsidRPr="00DE76A0">
        <w:rPr>
          <w:lang w:val="nl-NL"/>
        </w:rPr>
        <w:t>b</w:t>
      </w:r>
      <w:r w:rsidRPr="00DE76A0" w:rsidDel="00FB3DA4">
        <w:rPr>
          <w:lang w:val="nl-NL"/>
        </w:rPr>
        <w:t xml:space="preserve"> </w:t>
      </w:r>
      <w:r w:rsidRPr="00DE76A0">
        <w:rPr>
          <w:lang w:val="nl-NL"/>
        </w:rPr>
        <w:t>je</w:t>
      </w:r>
      <w:r w:rsidRPr="00DE76A0" w:rsidDel="00FB3DA4">
        <w:rPr>
          <w:lang w:val="nl-NL"/>
        </w:rPr>
        <w:t xml:space="preserve"> hierbij hulp nodig, neem dan telefonisch </w:t>
      </w:r>
      <w:r w:rsidRPr="00DE76A0">
        <w:rPr>
          <w:lang w:val="nl-NL"/>
        </w:rPr>
        <w:t>contact op met de I</w:t>
      </w:r>
      <w:r w:rsidRPr="00DE76A0" w:rsidDel="00FB3DA4">
        <w:rPr>
          <w:lang w:val="nl-NL"/>
        </w:rPr>
        <w:t xml:space="preserve">nformatiewinkel van Indebuurt033. </w:t>
      </w:r>
      <w:r w:rsidRPr="00DE76A0">
        <w:rPr>
          <w:lang w:val="nl-NL"/>
        </w:rPr>
        <w:t>Wij beantwoorden je vragen graag.</w:t>
      </w:r>
    </w:p>
    <w:p w:rsidR="009113DF" w:rsidRPr="00F01A69" w:rsidRDefault="009113DF" w:rsidP="009113DF">
      <w:pPr>
        <w:rPr>
          <w:b/>
          <w:lang w:val="nl-NL"/>
        </w:rPr>
      </w:pPr>
      <w:r w:rsidRPr="00F01A69">
        <w:rPr>
          <w:b/>
          <w:lang w:val="nl-NL"/>
        </w:rPr>
        <w:t>Contactgegevens Informatiewinkels:</w:t>
      </w:r>
    </w:p>
    <w:p w:rsidR="00E767C4" w:rsidRDefault="00E767C4" w:rsidP="00F01A69">
      <w:pPr>
        <w:spacing w:after="0"/>
        <w:rPr>
          <w:lang w:val="nl-NL"/>
        </w:rPr>
        <w:sectPr w:rsidR="00E767C4">
          <w:headerReference w:type="default" r:id="rId13"/>
          <w:pgSz w:w="11906" w:h="16838"/>
          <w:pgMar w:top="1440" w:right="1440" w:bottom="1440" w:left="1440" w:header="0" w:footer="0" w:gutter="0"/>
          <w:cols w:space="720"/>
          <w:formProt w:val="0"/>
          <w:docGrid w:linePitch="360" w:charSpace="8192"/>
        </w:sectPr>
      </w:pPr>
    </w:p>
    <w:p w:rsidR="009113DF" w:rsidRPr="009113DF" w:rsidRDefault="009113DF" w:rsidP="00F01A69">
      <w:pPr>
        <w:spacing w:after="0"/>
        <w:rPr>
          <w:lang w:val="nl-NL"/>
        </w:rPr>
      </w:pPr>
      <w:r w:rsidRPr="009113DF">
        <w:rPr>
          <w:lang w:val="nl-NL"/>
        </w:rPr>
        <w:t>Informatie033 Soesterkwartier/Amersfoort Zuid</w:t>
      </w:r>
    </w:p>
    <w:p w:rsidR="009113DF" w:rsidRPr="009113DF" w:rsidRDefault="009113DF" w:rsidP="00F01A69">
      <w:pPr>
        <w:spacing w:after="0"/>
        <w:rPr>
          <w:lang w:val="nl-NL"/>
        </w:rPr>
      </w:pPr>
      <w:r w:rsidRPr="009113DF">
        <w:rPr>
          <w:lang w:val="nl-NL"/>
        </w:rPr>
        <w:t xml:space="preserve"> T: 033 – 737 0294</w:t>
      </w:r>
    </w:p>
    <w:p w:rsidR="009113DF" w:rsidRPr="009113DF" w:rsidRDefault="009113DF" w:rsidP="00F01A69">
      <w:pPr>
        <w:spacing w:after="0"/>
        <w:rPr>
          <w:lang w:val="nl-NL"/>
        </w:rPr>
      </w:pPr>
      <w:r w:rsidRPr="009113DF">
        <w:rPr>
          <w:lang w:val="nl-NL"/>
        </w:rPr>
        <w:t xml:space="preserve"> E: soesterkwartier@indebuurt033.nl / zuid@indebuurt033.nl</w:t>
      </w:r>
    </w:p>
    <w:p w:rsidR="009113DF" w:rsidRPr="009113DF" w:rsidRDefault="009113DF" w:rsidP="009113DF">
      <w:pPr>
        <w:rPr>
          <w:lang w:val="nl-NL"/>
        </w:rPr>
      </w:pPr>
    </w:p>
    <w:p w:rsidR="009113DF" w:rsidRPr="009113DF" w:rsidRDefault="009113DF" w:rsidP="00F01A69">
      <w:pPr>
        <w:spacing w:after="0"/>
        <w:rPr>
          <w:lang w:val="nl-NL"/>
        </w:rPr>
      </w:pPr>
      <w:r w:rsidRPr="009113DF">
        <w:rPr>
          <w:lang w:val="nl-NL"/>
        </w:rPr>
        <w:t>Informatie033 Noord</w:t>
      </w:r>
    </w:p>
    <w:p w:rsidR="009113DF" w:rsidRPr="009113DF" w:rsidRDefault="009113DF" w:rsidP="00F01A69">
      <w:pPr>
        <w:spacing w:after="0"/>
        <w:rPr>
          <w:lang w:val="nl-NL"/>
        </w:rPr>
      </w:pPr>
      <w:r w:rsidRPr="009113DF">
        <w:rPr>
          <w:lang w:val="nl-NL"/>
        </w:rPr>
        <w:t xml:space="preserve"> T: 033 – 7370353</w:t>
      </w:r>
    </w:p>
    <w:p w:rsidR="009113DF" w:rsidRPr="009113DF" w:rsidRDefault="009113DF" w:rsidP="00F01A69">
      <w:pPr>
        <w:spacing w:after="0"/>
        <w:rPr>
          <w:lang w:val="nl-NL"/>
        </w:rPr>
      </w:pPr>
      <w:r w:rsidRPr="009113DF">
        <w:rPr>
          <w:lang w:val="nl-NL"/>
        </w:rPr>
        <w:t xml:space="preserve"> E: noord@indebuurt033.nl</w:t>
      </w:r>
    </w:p>
    <w:p w:rsidR="009113DF" w:rsidRPr="009113DF" w:rsidRDefault="009113DF" w:rsidP="009113DF">
      <w:pPr>
        <w:rPr>
          <w:lang w:val="nl-NL"/>
        </w:rPr>
      </w:pPr>
    </w:p>
    <w:p w:rsidR="009113DF" w:rsidRPr="009113DF" w:rsidRDefault="009113DF" w:rsidP="00F01A69">
      <w:pPr>
        <w:spacing w:after="0"/>
        <w:rPr>
          <w:lang w:val="nl-NL"/>
        </w:rPr>
      </w:pPr>
      <w:r w:rsidRPr="009113DF">
        <w:rPr>
          <w:lang w:val="nl-NL"/>
        </w:rPr>
        <w:t>Informatie033 Kruiskamp</w:t>
      </w:r>
    </w:p>
    <w:p w:rsidR="009113DF" w:rsidRPr="009113DF" w:rsidRDefault="009113DF" w:rsidP="00F01A69">
      <w:pPr>
        <w:spacing w:after="0"/>
        <w:rPr>
          <w:lang w:val="nl-NL"/>
        </w:rPr>
      </w:pPr>
      <w:r w:rsidRPr="009113DF">
        <w:rPr>
          <w:lang w:val="nl-NL"/>
        </w:rPr>
        <w:t xml:space="preserve"> T: 033 – 475 5664</w:t>
      </w:r>
    </w:p>
    <w:p w:rsidR="009113DF" w:rsidRPr="009113DF" w:rsidRDefault="009113DF" w:rsidP="00F01A69">
      <w:pPr>
        <w:spacing w:after="0"/>
        <w:rPr>
          <w:lang w:val="nl-NL"/>
        </w:rPr>
      </w:pPr>
      <w:r w:rsidRPr="009113DF">
        <w:rPr>
          <w:lang w:val="nl-NL"/>
        </w:rPr>
        <w:t xml:space="preserve"> E: kruiskamp@indebuurt033.nl</w:t>
      </w:r>
    </w:p>
    <w:p w:rsidR="009113DF" w:rsidRPr="009113DF" w:rsidRDefault="009113DF" w:rsidP="009113DF">
      <w:pPr>
        <w:rPr>
          <w:lang w:val="nl-NL"/>
        </w:rPr>
      </w:pPr>
    </w:p>
    <w:p w:rsidR="00633F96" w:rsidRDefault="00633F96" w:rsidP="00F01A69">
      <w:pPr>
        <w:spacing w:after="0"/>
        <w:rPr>
          <w:lang w:val="nl-NL"/>
        </w:rPr>
      </w:pPr>
    </w:p>
    <w:p w:rsidR="00633F96" w:rsidRDefault="00633F96" w:rsidP="00F01A69">
      <w:pPr>
        <w:spacing w:after="0"/>
        <w:rPr>
          <w:lang w:val="nl-NL"/>
        </w:rPr>
      </w:pPr>
    </w:p>
    <w:p w:rsidR="009113DF" w:rsidRPr="009113DF" w:rsidRDefault="009113DF" w:rsidP="00F01A69">
      <w:pPr>
        <w:spacing w:after="0"/>
        <w:rPr>
          <w:lang w:val="nl-NL"/>
        </w:rPr>
      </w:pPr>
      <w:r w:rsidRPr="009113DF">
        <w:rPr>
          <w:lang w:val="nl-NL"/>
        </w:rPr>
        <w:t>Informatie033 Liendert</w:t>
      </w:r>
    </w:p>
    <w:p w:rsidR="009113DF" w:rsidRPr="009113DF" w:rsidRDefault="009113DF" w:rsidP="00F01A69">
      <w:pPr>
        <w:spacing w:after="0"/>
        <w:rPr>
          <w:lang w:val="nl-NL"/>
        </w:rPr>
      </w:pPr>
      <w:r w:rsidRPr="009113DF">
        <w:rPr>
          <w:lang w:val="nl-NL"/>
        </w:rPr>
        <w:t xml:space="preserve"> T: 033 – 3036420</w:t>
      </w:r>
    </w:p>
    <w:p w:rsidR="00C5596A" w:rsidRPr="00C5596A" w:rsidRDefault="009113DF" w:rsidP="00F01A69">
      <w:pPr>
        <w:spacing w:after="0"/>
        <w:rPr>
          <w:lang w:val="nl-NL"/>
        </w:rPr>
      </w:pPr>
      <w:r w:rsidRPr="009113DF">
        <w:rPr>
          <w:lang w:val="nl-NL"/>
        </w:rPr>
        <w:t xml:space="preserve"> E: liendert@indebuurt033.nl</w:t>
      </w:r>
    </w:p>
    <w:p w:rsidR="00C5596A" w:rsidRDefault="00C5596A" w:rsidP="0045639B">
      <w:pPr>
        <w:rPr>
          <w:lang w:val="nl-NL"/>
        </w:rPr>
      </w:pPr>
    </w:p>
    <w:p w:rsidR="00E767C4" w:rsidRDefault="00E767C4" w:rsidP="0045639B">
      <w:pPr>
        <w:rPr>
          <w:lang w:val="nl-NL"/>
        </w:rPr>
        <w:sectPr w:rsidR="00E767C4" w:rsidSect="00E767C4">
          <w:type w:val="continuous"/>
          <w:pgSz w:w="11906" w:h="16838"/>
          <w:pgMar w:top="1440" w:right="1440" w:bottom="1440" w:left="1440" w:header="0" w:footer="0" w:gutter="0"/>
          <w:cols w:num="2" w:space="720"/>
          <w:formProt w:val="0"/>
          <w:docGrid w:linePitch="360" w:charSpace="8192"/>
        </w:sectPr>
      </w:pPr>
    </w:p>
    <w:p w:rsidR="00E767C4" w:rsidRPr="00A60473" w:rsidRDefault="003B0112" w:rsidP="0045639B">
      <w:pPr>
        <w:rPr>
          <w:b/>
          <w:color w:val="00863D"/>
          <w:sz w:val="32"/>
          <w:szCs w:val="32"/>
          <w:lang w:val="nl-NL"/>
        </w:rPr>
      </w:pPr>
      <w:r w:rsidRPr="00A60473">
        <w:rPr>
          <w:b/>
          <w:bCs/>
          <w:color w:val="00863D"/>
          <w:sz w:val="32"/>
          <w:szCs w:val="32"/>
          <w:lang w:val="nl-NL"/>
        </w:rPr>
        <w:t>Veel gestelde vragen over mantelzorg en coronavirus</w:t>
      </w:r>
      <w:r w:rsidRPr="00A60473">
        <w:rPr>
          <w:b/>
          <w:color w:val="00863D"/>
          <w:sz w:val="32"/>
          <w:szCs w:val="32"/>
          <w:lang w:val="nl-NL"/>
        </w:rPr>
        <w:t xml:space="preserve"> </w:t>
      </w:r>
      <w:r w:rsidR="00E767C4" w:rsidRPr="00A60473">
        <w:rPr>
          <w:b/>
          <w:color w:val="00863D"/>
          <w:sz w:val="32"/>
          <w:szCs w:val="32"/>
          <w:lang w:val="nl-NL"/>
        </w:rPr>
        <w:t xml:space="preserve"> </w:t>
      </w:r>
    </w:p>
    <w:p w:rsidR="003B0112" w:rsidRPr="003B0112" w:rsidRDefault="00E767C4" w:rsidP="003B0112">
      <w:pPr>
        <w:rPr>
          <w:lang w:val="nl-NL"/>
        </w:rPr>
      </w:pPr>
      <w:r>
        <w:rPr>
          <w:lang w:val="nl-NL"/>
        </w:rPr>
        <w:t xml:space="preserve">De landelijke vereniging </w:t>
      </w:r>
      <w:r w:rsidR="003B0112">
        <w:rPr>
          <w:lang w:val="nl-NL"/>
        </w:rPr>
        <w:t>van mantelzorgers; MantelzorgNL, g</w:t>
      </w:r>
      <w:r>
        <w:rPr>
          <w:lang w:val="nl-NL"/>
        </w:rPr>
        <w:t>eeft op basis van vragen die bij hun binnen komen</w:t>
      </w:r>
      <w:r w:rsidR="003B0112">
        <w:rPr>
          <w:lang w:val="nl-NL"/>
        </w:rPr>
        <w:t xml:space="preserve"> over de gevolgen van het </w:t>
      </w:r>
      <w:r w:rsidR="00633F96">
        <w:rPr>
          <w:lang w:val="nl-NL"/>
        </w:rPr>
        <w:t>c</w:t>
      </w:r>
      <w:r w:rsidR="003B0112">
        <w:rPr>
          <w:lang w:val="nl-NL"/>
        </w:rPr>
        <w:t xml:space="preserve">oronavirus antwoorden. </w:t>
      </w:r>
      <w:r>
        <w:rPr>
          <w:lang w:val="nl-NL"/>
        </w:rPr>
        <w:t xml:space="preserve"> </w:t>
      </w:r>
      <w:r w:rsidR="004A4D79">
        <w:rPr>
          <w:lang w:val="nl-NL"/>
        </w:rPr>
        <w:t>Zit het antwoord voor jou</w:t>
      </w:r>
      <w:r w:rsidR="003B0112">
        <w:rPr>
          <w:lang w:val="nl-NL"/>
        </w:rPr>
        <w:t xml:space="preserve"> er niet tussen </w:t>
      </w:r>
      <w:r w:rsidR="001B625D">
        <w:rPr>
          <w:lang w:val="nl-NL"/>
        </w:rPr>
        <w:t xml:space="preserve">of </w:t>
      </w:r>
      <w:r w:rsidR="00A208AB">
        <w:rPr>
          <w:lang w:val="nl-NL"/>
        </w:rPr>
        <w:t>heb je</w:t>
      </w:r>
      <w:r w:rsidR="00633F96">
        <w:rPr>
          <w:lang w:val="nl-NL"/>
        </w:rPr>
        <w:t xml:space="preserve"> een vraag over de </w:t>
      </w:r>
      <w:r w:rsidR="001B625D">
        <w:rPr>
          <w:lang w:val="nl-NL"/>
        </w:rPr>
        <w:t>situatie</w:t>
      </w:r>
      <w:r w:rsidR="00633F96">
        <w:rPr>
          <w:lang w:val="nl-NL"/>
        </w:rPr>
        <w:t xml:space="preserve"> in Amersfoort </w:t>
      </w:r>
      <w:r w:rsidR="003B0112">
        <w:rPr>
          <w:lang w:val="nl-NL"/>
        </w:rPr>
        <w:t xml:space="preserve">neem dan gerust contact op met Indebuurt033. </w:t>
      </w:r>
      <w:hyperlink r:id="rId14" w:history="1">
        <w:r w:rsidR="004A4D79">
          <w:rPr>
            <w:rStyle w:val="Hyperlink"/>
            <w:lang w:val="nl-NL"/>
          </w:rPr>
          <w:t>MantelzorgNL meest gestelde vragen en antwoorden van mantelzorgers</w:t>
        </w:r>
      </w:hyperlink>
      <w:r w:rsidR="00633F96">
        <w:rPr>
          <w:rStyle w:val="Hyperlink"/>
          <w:lang w:val="nl-NL"/>
        </w:rPr>
        <w:br/>
      </w:r>
    </w:p>
    <w:p w:rsidR="003B0112" w:rsidRPr="003B0112" w:rsidRDefault="003B0112" w:rsidP="003B0112">
      <w:pPr>
        <w:rPr>
          <w:b/>
          <w:bCs/>
          <w:lang w:val="nl-NL"/>
        </w:rPr>
      </w:pPr>
      <w:r w:rsidRPr="00A60473">
        <w:rPr>
          <w:b/>
          <w:color w:val="00863D"/>
          <w:sz w:val="32"/>
          <w:szCs w:val="32"/>
          <w:lang w:val="nl-NL"/>
        </w:rPr>
        <w:t xml:space="preserve">Tip: </w:t>
      </w:r>
      <w:proofErr w:type="spellStart"/>
      <w:r w:rsidRPr="003B0112">
        <w:rPr>
          <w:lang w:val="nl-NL"/>
        </w:rPr>
        <w:t>Whapp</w:t>
      </w:r>
      <w:proofErr w:type="spellEnd"/>
      <w:r w:rsidRPr="003B0112">
        <w:rPr>
          <w:lang w:val="nl-NL"/>
        </w:rPr>
        <w:t xml:space="preserve">: superhandige </w:t>
      </w:r>
      <w:proofErr w:type="spellStart"/>
      <w:r w:rsidRPr="003B0112">
        <w:rPr>
          <w:lang w:val="nl-NL"/>
        </w:rPr>
        <w:t>matchingsapp</w:t>
      </w:r>
      <w:proofErr w:type="spellEnd"/>
      <w:r w:rsidRPr="003B0112">
        <w:rPr>
          <w:lang w:val="nl-NL"/>
        </w:rPr>
        <w:t xml:space="preserve"> voor burenhulp</w:t>
      </w:r>
      <w:r>
        <w:rPr>
          <w:lang w:val="nl-NL"/>
        </w:rPr>
        <w:t xml:space="preserve">. </w:t>
      </w:r>
      <w:r w:rsidRPr="003B0112">
        <w:rPr>
          <w:lang w:val="nl-NL"/>
        </w:rPr>
        <w:t>N</w:t>
      </w:r>
      <w:r w:rsidRPr="003B0112">
        <w:rPr>
          <w:bCs/>
          <w:lang w:val="nl-NL"/>
        </w:rPr>
        <w:t xml:space="preserve">u landelijk beschikbaar en uitgebreid voor </w:t>
      </w:r>
      <w:r w:rsidR="00633F96">
        <w:rPr>
          <w:bCs/>
          <w:lang w:val="nl-NL"/>
        </w:rPr>
        <w:t>c</w:t>
      </w:r>
      <w:r w:rsidRPr="003B0112">
        <w:rPr>
          <w:bCs/>
          <w:lang w:val="nl-NL"/>
        </w:rPr>
        <w:t xml:space="preserve">orona-situaties Op </w:t>
      </w:r>
      <w:hyperlink r:id="rId15" w:history="1">
        <w:r w:rsidRPr="003B0112">
          <w:rPr>
            <w:rStyle w:val="Hyperlink"/>
            <w:bCs/>
            <w:lang w:val="nl-NL"/>
          </w:rPr>
          <w:t>whapp.nl</w:t>
        </w:r>
      </w:hyperlink>
      <w:r w:rsidRPr="003B0112">
        <w:rPr>
          <w:bCs/>
          <w:lang w:val="nl-NL"/>
        </w:rPr>
        <w:t xml:space="preserve"> lees je hoe eenvoudig deze </w:t>
      </w:r>
      <w:proofErr w:type="spellStart"/>
      <w:r w:rsidRPr="003B0112">
        <w:rPr>
          <w:bCs/>
          <w:lang w:val="nl-NL"/>
        </w:rPr>
        <w:t>app</w:t>
      </w:r>
      <w:proofErr w:type="spellEnd"/>
      <w:r w:rsidRPr="003B0112">
        <w:rPr>
          <w:bCs/>
          <w:lang w:val="nl-NL"/>
        </w:rPr>
        <w:t xml:space="preserve"> werkt.</w:t>
      </w:r>
      <w:r w:rsidRPr="003B0112">
        <w:rPr>
          <w:b/>
          <w:bCs/>
          <w:lang w:val="nl-NL"/>
        </w:rPr>
        <w:t xml:space="preserve"> </w:t>
      </w:r>
      <w:r w:rsidR="00633F96">
        <w:rPr>
          <w:b/>
          <w:bCs/>
          <w:lang w:val="nl-NL"/>
        </w:rPr>
        <w:br/>
      </w:r>
    </w:p>
    <w:p w:rsidR="003564E5" w:rsidRPr="001C1030" w:rsidRDefault="001B625D" w:rsidP="003564E5">
      <w:pPr>
        <w:rPr>
          <w:color w:val="00863D"/>
          <w:sz w:val="28"/>
          <w:szCs w:val="28"/>
          <w:lang w:val="nl-NL"/>
        </w:rPr>
      </w:pPr>
      <w:r>
        <w:rPr>
          <w:b/>
          <w:bCs/>
          <w:color w:val="00863D"/>
          <w:sz w:val="28"/>
          <w:szCs w:val="28"/>
          <w:lang w:val="nl-NL"/>
        </w:rPr>
        <w:t>Tot slot: een a</w:t>
      </w:r>
      <w:r w:rsidR="00B421DF" w:rsidRPr="001C1030">
        <w:rPr>
          <w:b/>
          <w:bCs/>
          <w:color w:val="00863D"/>
          <w:sz w:val="28"/>
          <w:szCs w:val="28"/>
          <w:lang w:val="nl-NL"/>
        </w:rPr>
        <w:t xml:space="preserve">pplaus voor </w:t>
      </w:r>
      <w:r w:rsidR="00A208AB">
        <w:rPr>
          <w:b/>
          <w:bCs/>
          <w:color w:val="00863D"/>
          <w:sz w:val="28"/>
          <w:szCs w:val="28"/>
          <w:lang w:val="nl-NL"/>
        </w:rPr>
        <w:t>de</w:t>
      </w:r>
      <w:r w:rsidR="00B421DF" w:rsidRPr="001C1030">
        <w:rPr>
          <w:b/>
          <w:bCs/>
          <w:color w:val="00863D"/>
          <w:sz w:val="28"/>
          <w:szCs w:val="28"/>
          <w:lang w:val="nl-NL"/>
        </w:rPr>
        <w:t xml:space="preserve"> mantelzorger</w:t>
      </w:r>
    </w:p>
    <w:p w:rsidR="00DE76A0" w:rsidRDefault="00DE76A0" w:rsidP="003564E5">
      <w:pPr>
        <w:rPr>
          <w:lang w:val="nl-NL"/>
        </w:rPr>
        <w:sectPr w:rsidR="00DE76A0" w:rsidSect="00E767C4">
          <w:type w:val="continuous"/>
          <w:pgSz w:w="11906" w:h="16838"/>
          <w:pgMar w:top="1440" w:right="1440" w:bottom="1440" w:left="1440" w:header="0" w:footer="0" w:gutter="0"/>
          <w:cols w:space="720"/>
          <w:formProt w:val="0"/>
          <w:docGrid w:linePitch="360" w:charSpace="8192"/>
        </w:sectPr>
      </w:pPr>
    </w:p>
    <w:p w:rsidR="00B421DF" w:rsidRDefault="00992860" w:rsidP="003564E5">
      <w:pPr>
        <w:rPr>
          <w:lang w:val="nl-NL"/>
        </w:rPr>
      </w:pPr>
      <w:r>
        <w:rPr>
          <w:lang w:val="nl-NL"/>
        </w:rPr>
        <w:t xml:space="preserve">We begrijpen dat de verschillende maatregelen veel consequenties </w:t>
      </w:r>
      <w:r w:rsidR="00B421DF">
        <w:rPr>
          <w:lang w:val="nl-NL"/>
        </w:rPr>
        <w:t>hebben</w:t>
      </w:r>
      <w:r>
        <w:rPr>
          <w:lang w:val="nl-NL"/>
        </w:rPr>
        <w:t xml:space="preserve"> voor </w:t>
      </w:r>
      <w:r w:rsidR="00A208AB">
        <w:rPr>
          <w:lang w:val="nl-NL"/>
        </w:rPr>
        <w:t xml:space="preserve">jou als </w:t>
      </w:r>
      <w:r>
        <w:rPr>
          <w:lang w:val="nl-NL"/>
        </w:rPr>
        <w:t xml:space="preserve"> mantelzorger en er </w:t>
      </w:r>
      <w:r w:rsidR="001B625D">
        <w:rPr>
          <w:lang w:val="nl-NL"/>
        </w:rPr>
        <w:t xml:space="preserve">nog </w:t>
      </w:r>
      <w:r>
        <w:rPr>
          <w:lang w:val="nl-NL"/>
        </w:rPr>
        <w:t xml:space="preserve">meer zorg op </w:t>
      </w:r>
      <w:r w:rsidR="00A208AB">
        <w:rPr>
          <w:lang w:val="nl-NL"/>
        </w:rPr>
        <w:t>je</w:t>
      </w:r>
      <w:r w:rsidR="001B625D">
        <w:rPr>
          <w:lang w:val="nl-NL"/>
        </w:rPr>
        <w:t xml:space="preserve"> </w:t>
      </w:r>
      <w:r>
        <w:rPr>
          <w:lang w:val="nl-NL"/>
        </w:rPr>
        <w:t xml:space="preserve">schouders terecht komt. </w:t>
      </w:r>
      <w:r w:rsidR="00B421DF">
        <w:rPr>
          <w:lang w:val="nl-NL"/>
        </w:rPr>
        <w:t>Het vraagt veel improvisatie, maar misschien ontstaan er ook nieuwe mogelijkheden.</w:t>
      </w:r>
      <w:r w:rsidR="00B421DF" w:rsidRPr="00B421DF">
        <w:rPr>
          <w:lang w:val="nl-NL"/>
        </w:rPr>
        <w:t xml:space="preserve"> Natuurlijk verdien</w:t>
      </w:r>
      <w:r w:rsidR="00A208AB">
        <w:rPr>
          <w:lang w:val="nl-NL"/>
        </w:rPr>
        <w:t xml:space="preserve"> je </w:t>
      </w:r>
      <w:r w:rsidR="00B421DF" w:rsidRPr="00B421DF">
        <w:rPr>
          <w:lang w:val="nl-NL"/>
        </w:rPr>
        <w:t xml:space="preserve">niet alleen in deze periode de nodige waardering, maar iedere dag! </w:t>
      </w:r>
      <w:r w:rsidR="00A208AB">
        <w:rPr>
          <w:lang w:val="nl-NL"/>
        </w:rPr>
        <w:t xml:space="preserve">Je zet </w:t>
      </w:r>
      <w:r w:rsidR="00B421DF">
        <w:rPr>
          <w:lang w:val="nl-NL"/>
        </w:rPr>
        <w:t>je</w:t>
      </w:r>
      <w:r w:rsidR="00B421DF" w:rsidRPr="00B421DF">
        <w:rPr>
          <w:lang w:val="nl-NL"/>
        </w:rPr>
        <w:t xml:space="preserve"> immers dagelijks, soms dag en</w:t>
      </w:r>
      <w:r w:rsidR="00B421DF">
        <w:rPr>
          <w:lang w:val="nl-NL"/>
        </w:rPr>
        <w:t xml:space="preserve"> nacht, met hart en ziel in voor je naaste. Vooral nu er meer van je verwacht wordt willen</w:t>
      </w:r>
      <w:r w:rsidR="00B421DF" w:rsidRPr="00B421DF">
        <w:rPr>
          <w:lang w:val="nl-NL"/>
        </w:rPr>
        <w:t xml:space="preserve"> wij onze waardering </w:t>
      </w:r>
      <w:r w:rsidR="00B421DF">
        <w:rPr>
          <w:lang w:val="nl-NL"/>
        </w:rPr>
        <w:t xml:space="preserve">extra </w:t>
      </w:r>
      <w:r w:rsidR="00B421DF" w:rsidRPr="00B421DF">
        <w:rPr>
          <w:lang w:val="nl-NL"/>
        </w:rPr>
        <w:t>laten blijken.</w:t>
      </w:r>
      <w:r w:rsidR="00B421DF">
        <w:rPr>
          <w:lang w:val="nl-NL"/>
        </w:rPr>
        <w:t xml:space="preserve"> Het massale applaus van afgelopen dinsdag 17 maart was </w:t>
      </w:r>
      <w:r w:rsidR="001C1030">
        <w:rPr>
          <w:lang w:val="nl-NL"/>
        </w:rPr>
        <w:t xml:space="preserve">voor </w:t>
      </w:r>
      <w:bookmarkStart w:id="0" w:name="_GoBack"/>
      <w:bookmarkEnd w:id="0"/>
      <w:r w:rsidR="001C1030">
        <w:rPr>
          <w:lang w:val="nl-NL"/>
        </w:rPr>
        <w:t xml:space="preserve">iedereen die zorgt voor een ander tijdens het </w:t>
      </w:r>
      <w:r w:rsidR="00394306">
        <w:rPr>
          <w:lang w:val="nl-NL"/>
        </w:rPr>
        <w:t>c</w:t>
      </w:r>
      <w:r w:rsidR="001C1030">
        <w:rPr>
          <w:lang w:val="nl-NL"/>
        </w:rPr>
        <w:t xml:space="preserve">oronavirus, dus </w:t>
      </w:r>
      <w:r w:rsidR="00B421DF">
        <w:rPr>
          <w:lang w:val="nl-NL"/>
        </w:rPr>
        <w:t>ook voor</w:t>
      </w:r>
      <w:r w:rsidR="00394306">
        <w:rPr>
          <w:lang w:val="nl-NL"/>
        </w:rPr>
        <w:t xml:space="preserve"> JOU!</w:t>
      </w:r>
      <w:r w:rsidR="00B421DF">
        <w:rPr>
          <w:lang w:val="nl-NL"/>
        </w:rPr>
        <w:t xml:space="preserve"> </w:t>
      </w:r>
    </w:p>
    <w:p w:rsidR="00077266" w:rsidRPr="00992860" w:rsidRDefault="00B421DF">
      <w:pPr>
        <w:rPr>
          <w:lang w:val="nl-NL"/>
        </w:rPr>
      </w:pPr>
      <w:r>
        <w:rPr>
          <w:lang w:val="nl-NL"/>
        </w:rPr>
        <w:t xml:space="preserve"> </w:t>
      </w:r>
      <w:r w:rsidR="001C1030">
        <w:rPr>
          <w:rFonts w:ascii="Roboto" w:hAnsi="Roboto"/>
          <w:noProof/>
          <w:color w:val="2962FF"/>
          <w:lang w:val="nl-NL" w:eastAsia="nl-NL"/>
        </w:rPr>
        <w:drawing>
          <wp:inline distT="0" distB="0" distL="0" distR="0" wp14:anchorId="7DB45C72" wp14:editId="0B4B8F55">
            <wp:extent cx="2607733" cy="1466850"/>
            <wp:effectExtent l="0" t="0" r="2540" b="0"/>
            <wp:docPr id="2" name="Afbeelding 2" descr="Afbeeldingsresultaat voor applaus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applaus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284" cy="148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7266" w:rsidRPr="00992860" w:rsidSect="00DE76A0">
      <w:type w:val="continuous"/>
      <w:pgSz w:w="11906" w:h="16838"/>
      <w:pgMar w:top="1440" w:right="1440" w:bottom="1440" w:left="1440" w:header="0" w:footer="0" w:gutter="0"/>
      <w:cols w:num="2"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2664" w:rsidRDefault="00862664" w:rsidP="004A4D79">
      <w:pPr>
        <w:spacing w:after="0" w:line="240" w:lineRule="auto"/>
      </w:pPr>
      <w:r>
        <w:separator/>
      </w:r>
    </w:p>
  </w:endnote>
  <w:endnote w:type="continuationSeparator" w:id="0">
    <w:p w:rsidR="00862664" w:rsidRDefault="00862664" w:rsidP="004A4D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2664" w:rsidRDefault="00862664" w:rsidP="004A4D79">
      <w:pPr>
        <w:spacing w:after="0" w:line="240" w:lineRule="auto"/>
      </w:pPr>
      <w:r>
        <w:separator/>
      </w:r>
    </w:p>
  </w:footnote>
  <w:footnote w:type="continuationSeparator" w:id="0">
    <w:p w:rsidR="00862664" w:rsidRDefault="00862664" w:rsidP="004A4D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4D79" w:rsidRDefault="004A4D79" w:rsidP="004A4D79">
    <w:pPr>
      <w:pStyle w:val="Koptekst"/>
      <w:jc w:val="center"/>
    </w:pPr>
  </w:p>
  <w:p w:rsidR="004A4D79" w:rsidRDefault="004A4D79" w:rsidP="004A4D79">
    <w:pPr>
      <w:pStyle w:val="Koptekst"/>
      <w:jc w:val="center"/>
    </w:pPr>
    <w:r w:rsidRPr="004A4D79">
      <w:rPr>
        <w:rFonts w:ascii="Arial" w:eastAsia="Calibri" w:hAnsi="Arial" w:cs="Arial"/>
        <w:noProof/>
        <w:lang w:val="nl-NL" w:eastAsia="nl-NL"/>
      </w:rPr>
      <w:drawing>
        <wp:inline distT="0" distB="0" distL="0" distR="0" wp14:anchorId="34F86CEE" wp14:editId="3977AB9F">
          <wp:extent cx="2872184" cy="447675"/>
          <wp:effectExtent l="0" t="0" r="4445" b="0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Indebuurt03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3379" cy="449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4713DC"/>
    <w:multiLevelType w:val="hybridMultilevel"/>
    <w:tmpl w:val="BCCEC8DA"/>
    <w:lvl w:ilvl="0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31507E04"/>
    <w:multiLevelType w:val="multilevel"/>
    <w:tmpl w:val="4E3CBAA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9C129D7"/>
    <w:multiLevelType w:val="multilevel"/>
    <w:tmpl w:val="8B001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2A12A75"/>
    <w:multiLevelType w:val="multilevel"/>
    <w:tmpl w:val="E92A8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69A7FFC"/>
    <w:multiLevelType w:val="hybridMultilevel"/>
    <w:tmpl w:val="76169E34"/>
    <w:lvl w:ilvl="0" w:tplc="0413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4E5"/>
    <w:rsid w:val="001B625D"/>
    <w:rsid w:val="001C1030"/>
    <w:rsid w:val="001E40C3"/>
    <w:rsid w:val="00207554"/>
    <w:rsid w:val="003564E5"/>
    <w:rsid w:val="00394306"/>
    <w:rsid w:val="003B0112"/>
    <w:rsid w:val="004068D1"/>
    <w:rsid w:val="0045639B"/>
    <w:rsid w:val="004A4D79"/>
    <w:rsid w:val="00633F96"/>
    <w:rsid w:val="00753359"/>
    <w:rsid w:val="007F16A2"/>
    <w:rsid w:val="007F790B"/>
    <w:rsid w:val="00862664"/>
    <w:rsid w:val="009113DF"/>
    <w:rsid w:val="00992860"/>
    <w:rsid w:val="00A208AB"/>
    <w:rsid w:val="00A60473"/>
    <w:rsid w:val="00B00743"/>
    <w:rsid w:val="00B421DF"/>
    <w:rsid w:val="00C33A6A"/>
    <w:rsid w:val="00C5596A"/>
    <w:rsid w:val="00CB0AE9"/>
    <w:rsid w:val="00D9204C"/>
    <w:rsid w:val="00DE76A0"/>
    <w:rsid w:val="00E454F0"/>
    <w:rsid w:val="00E767C4"/>
    <w:rsid w:val="00F01A69"/>
    <w:rsid w:val="00FB3DA4"/>
    <w:rsid w:val="00FC6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03188F-7530-48CA-90C1-AFA7C8571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3564E5"/>
    <w:rPr>
      <w:color w:val="0563C1" w:themeColor="hyperlink"/>
      <w:u w:val="single"/>
    </w:rPr>
  </w:style>
  <w:style w:type="paragraph" w:styleId="Lijstalinea">
    <w:name w:val="List Paragraph"/>
    <w:basedOn w:val="Standaard"/>
    <w:uiPriority w:val="34"/>
    <w:qFormat/>
    <w:rsid w:val="001E40C3"/>
    <w:pPr>
      <w:ind w:left="720"/>
      <w:contextualSpacing/>
    </w:pPr>
  </w:style>
  <w:style w:type="character" w:styleId="GevolgdeHyperlink">
    <w:name w:val="FollowedHyperlink"/>
    <w:basedOn w:val="Standaardalinea-lettertype"/>
    <w:uiPriority w:val="99"/>
    <w:semiHidden/>
    <w:unhideWhenUsed/>
    <w:rsid w:val="003B0112"/>
    <w:rPr>
      <w:color w:val="954F72" w:themeColor="followedHyperlink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4A4D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A4D79"/>
  </w:style>
  <w:style w:type="paragraph" w:styleId="Voettekst">
    <w:name w:val="footer"/>
    <w:basedOn w:val="Standaard"/>
    <w:link w:val="VoettekstChar"/>
    <w:uiPriority w:val="99"/>
    <w:unhideWhenUsed/>
    <w:rsid w:val="004A4D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A4D79"/>
  </w:style>
  <w:style w:type="paragraph" w:styleId="Ballontekst">
    <w:name w:val="Balloon Text"/>
    <w:basedOn w:val="Standaard"/>
    <w:link w:val="BallontekstChar"/>
    <w:uiPriority w:val="99"/>
    <w:semiHidden/>
    <w:unhideWhenUsed/>
    <w:rsid w:val="00FB3D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B3DA4"/>
    <w:rPr>
      <w:rFonts w:ascii="Segoe UI" w:hAnsi="Segoe UI" w:cs="Segoe UI"/>
      <w:sz w:val="18"/>
      <w:szCs w:val="18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FB3DA4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FB3DA4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FB3DA4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FB3DA4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FB3DA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672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7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83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92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956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273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9314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573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011923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6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23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777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384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350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0032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95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debuurt033.nl" TargetMode="Externa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rivm.nl/coronavirus/covid-19/vragen-antwoorden" TargetMode="External"/><Relationship Id="rId12" Type="http://schemas.openxmlformats.org/officeDocument/2006/relationships/hyperlink" Target="mailto:mantelzorgers@indebuurt033.nl" TargetMode="External"/><Relationship Id="rId1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https://www.google.nl/url?sa=i&amp;url=https://www.rtlnieuws.nl/editienl/artikel/5058236/nederlanders-applaus-zorg-medewerkers-dinsdag-17-maart&amp;psig=AOvVaw123rOuw4aEbTGCybkMxMOt&amp;ust=1584722948322000&amp;source=images&amp;cd=vfe&amp;ved=0CAIQjRxqFwoTCIi55pX_pugCFQAAAAAdAAAAABA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debuurt033.nl/nieuws/update-dienstverlening-indebuurt033-n-a-v-coronavirus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happ.nl/" TargetMode="External"/><Relationship Id="rId10" Type="http://schemas.openxmlformats.org/officeDocument/2006/relationships/hyperlink" Target="https://www.wijkteam-amersfoort.com/mijn-wijkteam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indebuurt033.nl" TargetMode="External"/><Relationship Id="rId14" Type="http://schemas.openxmlformats.org/officeDocument/2006/relationships/hyperlink" Target="https://mantelzorg.nl/pagina/voor-mantelzorgers/thema-s/mantelzorg-en-het-coronaviru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BEA5846</Template>
  <TotalTime>0</TotalTime>
  <Pages>2</Pages>
  <Words>790</Words>
  <Characters>4349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Beweging 3.0</Company>
  <LinksUpToDate>false</LinksUpToDate>
  <CharactersWithSpaces>5129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Sytske Stoop</dc:creator>
  <cp:keywords/>
  <dc:description/>
  <cp:lastModifiedBy>Sytske Stoop</cp:lastModifiedBy>
  <cp:revision>2</cp:revision>
  <dcterms:created xsi:type="dcterms:W3CDTF">2020-03-26T12:01:00Z</dcterms:created>
  <dcterms:modified xsi:type="dcterms:W3CDTF">2020-03-26T12:01:00Z</dcterms:modified>
</cp:coreProperties>
</file>